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6917" w:rsidRDefault="00366917" w:rsidP="00E113BC">
      <w:pPr>
        <w:jc w:val="center"/>
        <w:rPr>
          <w:sz w:val="28"/>
          <w:szCs w:val="28"/>
        </w:rPr>
      </w:pPr>
      <w:r>
        <w:rPr>
          <w:sz w:val="28"/>
          <w:szCs w:val="28"/>
        </w:rPr>
        <w:t>How to (s) for Power Point Presentations (Directions for 2010)</w:t>
      </w:r>
    </w:p>
    <w:p w:rsidR="00366917" w:rsidRDefault="00366917" w:rsidP="00E113BC">
      <w:pPr>
        <w:rPr>
          <w:sz w:val="28"/>
          <w:szCs w:val="28"/>
        </w:rPr>
      </w:pPr>
    </w:p>
    <w:p w:rsidR="00366917" w:rsidRDefault="00366917" w:rsidP="00E113BC">
      <w:pPr>
        <w:rPr>
          <w:sz w:val="28"/>
          <w:szCs w:val="28"/>
        </w:rPr>
      </w:pPr>
      <w:r w:rsidRPr="00E113BC">
        <w:rPr>
          <w:b/>
          <w:bCs/>
          <w:color w:val="C00000"/>
          <w:sz w:val="28"/>
          <w:szCs w:val="28"/>
        </w:rPr>
        <w:t>Click</w:t>
      </w:r>
      <w:r>
        <w:rPr>
          <w:sz w:val="28"/>
          <w:szCs w:val="28"/>
        </w:rPr>
        <w:t xml:space="preserve"> Start</w:t>
      </w:r>
    </w:p>
    <w:p w:rsidR="00366917" w:rsidRDefault="00366917" w:rsidP="00E113BC">
      <w:pPr>
        <w:rPr>
          <w:sz w:val="28"/>
          <w:szCs w:val="28"/>
        </w:rPr>
      </w:pPr>
      <w:r w:rsidRPr="00E113BC">
        <w:rPr>
          <w:b/>
          <w:bCs/>
          <w:color w:val="C00000"/>
          <w:sz w:val="28"/>
          <w:szCs w:val="28"/>
        </w:rPr>
        <w:t>Click</w:t>
      </w:r>
      <w:r>
        <w:rPr>
          <w:sz w:val="28"/>
          <w:szCs w:val="28"/>
        </w:rPr>
        <w:t xml:space="preserve"> All Programs </w:t>
      </w:r>
    </w:p>
    <w:p w:rsidR="00366917" w:rsidRDefault="00366917" w:rsidP="00E113BC">
      <w:pPr>
        <w:rPr>
          <w:sz w:val="28"/>
          <w:szCs w:val="28"/>
        </w:rPr>
      </w:pPr>
      <w:r w:rsidRPr="00E113BC">
        <w:rPr>
          <w:b/>
          <w:bCs/>
          <w:color w:val="C00000"/>
          <w:sz w:val="28"/>
          <w:szCs w:val="28"/>
        </w:rPr>
        <w:t>Click</w:t>
      </w:r>
      <w:r>
        <w:rPr>
          <w:sz w:val="28"/>
          <w:szCs w:val="28"/>
        </w:rPr>
        <w:t xml:space="preserve"> Microsoft Office</w:t>
      </w:r>
    </w:p>
    <w:p w:rsidR="00366917" w:rsidRDefault="00366917" w:rsidP="00E113BC">
      <w:pPr>
        <w:rPr>
          <w:sz w:val="28"/>
          <w:szCs w:val="28"/>
        </w:rPr>
      </w:pPr>
      <w:r w:rsidRPr="00E113BC">
        <w:rPr>
          <w:b/>
          <w:bCs/>
          <w:color w:val="C00000"/>
          <w:sz w:val="28"/>
          <w:szCs w:val="28"/>
        </w:rPr>
        <w:t>Click</w:t>
      </w:r>
      <w:r>
        <w:rPr>
          <w:sz w:val="28"/>
          <w:szCs w:val="28"/>
        </w:rPr>
        <w:t xml:space="preserve"> Power Point</w:t>
      </w:r>
    </w:p>
    <w:p w:rsidR="00366917" w:rsidRDefault="00366917" w:rsidP="00E113BC">
      <w:pPr>
        <w:rPr>
          <w:sz w:val="28"/>
          <w:szCs w:val="28"/>
        </w:rPr>
      </w:pPr>
      <w:r w:rsidRPr="00AA4D04">
        <w:rPr>
          <w:b/>
          <w:bCs/>
          <w:color w:val="4F6228"/>
          <w:sz w:val="28"/>
          <w:szCs w:val="28"/>
        </w:rPr>
        <w:t>The first page</w:t>
      </w:r>
      <w:r>
        <w:rPr>
          <w:sz w:val="28"/>
          <w:szCs w:val="28"/>
        </w:rPr>
        <w:t xml:space="preserve"> that opens has two fields on it that you can use for your title or you can remove. </w:t>
      </w:r>
    </w:p>
    <w:p w:rsidR="00366917" w:rsidRDefault="00366917" w:rsidP="00E113BC">
      <w:pPr>
        <w:rPr>
          <w:sz w:val="28"/>
          <w:szCs w:val="28"/>
        </w:rPr>
      </w:pPr>
      <w:r w:rsidRPr="00AA4D04">
        <w:rPr>
          <w:b/>
          <w:bCs/>
          <w:color w:val="C00000"/>
          <w:sz w:val="28"/>
          <w:szCs w:val="28"/>
        </w:rPr>
        <w:t>If</w:t>
      </w:r>
      <w:r>
        <w:rPr>
          <w:sz w:val="28"/>
          <w:szCs w:val="28"/>
        </w:rPr>
        <w:t xml:space="preserve"> you choose to use the fields </w:t>
      </w:r>
    </w:p>
    <w:p w:rsidR="00366917" w:rsidRDefault="00366917" w:rsidP="00E113BC">
      <w:pPr>
        <w:rPr>
          <w:sz w:val="28"/>
          <w:szCs w:val="28"/>
        </w:rPr>
      </w:pPr>
      <w:r w:rsidRPr="00AA4D04">
        <w:rPr>
          <w:b/>
          <w:bCs/>
          <w:color w:val="C00000"/>
          <w:sz w:val="28"/>
          <w:szCs w:val="28"/>
        </w:rPr>
        <w:t xml:space="preserve">Click </w:t>
      </w:r>
      <w:r>
        <w:rPr>
          <w:sz w:val="28"/>
          <w:szCs w:val="28"/>
        </w:rPr>
        <w:t>inside the square and type your title</w:t>
      </w:r>
    </w:p>
    <w:p w:rsidR="00366917" w:rsidRDefault="00366917" w:rsidP="00E113BC">
      <w:pPr>
        <w:rPr>
          <w:sz w:val="28"/>
          <w:szCs w:val="28"/>
        </w:rPr>
      </w:pPr>
      <w:r w:rsidRPr="00AA4D04">
        <w:rPr>
          <w:b/>
          <w:bCs/>
          <w:color w:val="C00000"/>
          <w:sz w:val="28"/>
          <w:szCs w:val="28"/>
        </w:rPr>
        <w:t>Jump</w:t>
      </w:r>
      <w:r>
        <w:rPr>
          <w:sz w:val="28"/>
          <w:szCs w:val="28"/>
        </w:rPr>
        <w:t xml:space="preserve"> to choose your style</w:t>
      </w:r>
    </w:p>
    <w:p w:rsidR="00366917" w:rsidRDefault="00366917" w:rsidP="00E113BC">
      <w:pPr>
        <w:rPr>
          <w:sz w:val="28"/>
          <w:szCs w:val="28"/>
        </w:rPr>
      </w:pPr>
      <w:r w:rsidRPr="00AA4D04">
        <w:rPr>
          <w:b/>
          <w:bCs/>
          <w:color w:val="C00000"/>
          <w:sz w:val="28"/>
          <w:szCs w:val="28"/>
        </w:rPr>
        <w:t>If</w:t>
      </w:r>
      <w:r>
        <w:rPr>
          <w:sz w:val="28"/>
          <w:szCs w:val="28"/>
        </w:rPr>
        <w:t xml:space="preserve"> you choose to remove them</w:t>
      </w:r>
    </w:p>
    <w:p w:rsidR="00366917" w:rsidRDefault="00366917" w:rsidP="00E113BC">
      <w:pPr>
        <w:rPr>
          <w:sz w:val="28"/>
          <w:szCs w:val="28"/>
        </w:rPr>
      </w:pPr>
      <w:r w:rsidRPr="00AA4D04">
        <w:rPr>
          <w:b/>
          <w:bCs/>
          <w:color w:val="C00000"/>
          <w:sz w:val="28"/>
          <w:szCs w:val="28"/>
        </w:rPr>
        <w:t>Click</w:t>
      </w:r>
      <w:r>
        <w:rPr>
          <w:sz w:val="28"/>
          <w:szCs w:val="28"/>
        </w:rPr>
        <w:t xml:space="preserve"> inside the square</w:t>
      </w:r>
    </w:p>
    <w:p w:rsidR="00366917" w:rsidRDefault="00366917" w:rsidP="00E113BC">
      <w:pPr>
        <w:rPr>
          <w:sz w:val="28"/>
          <w:szCs w:val="28"/>
        </w:rPr>
      </w:pPr>
      <w:r w:rsidRPr="00AA4D04">
        <w:rPr>
          <w:b/>
          <w:bCs/>
          <w:color w:val="C00000"/>
          <w:sz w:val="28"/>
          <w:szCs w:val="28"/>
        </w:rPr>
        <w:t>Click</w:t>
      </w:r>
      <w:r>
        <w:rPr>
          <w:sz w:val="28"/>
          <w:szCs w:val="28"/>
        </w:rPr>
        <w:t xml:space="preserve"> the outside edge of that same square </w:t>
      </w:r>
    </w:p>
    <w:p w:rsidR="00366917" w:rsidRDefault="00366917" w:rsidP="00E113BC">
      <w:pPr>
        <w:rPr>
          <w:sz w:val="28"/>
          <w:szCs w:val="28"/>
        </w:rPr>
      </w:pPr>
      <w:r w:rsidRPr="00AA4D04">
        <w:rPr>
          <w:b/>
          <w:bCs/>
          <w:color w:val="C00000"/>
          <w:sz w:val="28"/>
          <w:szCs w:val="28"/>
        </w:rPr>
        <w:t>Hit</w:t>
      </w:r>
      <w:r>
        <w:rPr>
          <w:sz w:val="28"/>
          <w:szCs w:val="28"/>
        </w:rPr>
        <w:t xml:space="preserve"> the delete key on your keyboard</w:t>
      </w:r>
    </w:p>
    <w:p w:rsidR="00366917" w:rsidRDefault="00366917" w:rsidP="00E113BC">
      <w:pPr>
        <w:rPr>
          <w:b/>
          <w:bCs/>
          <w:color w:val="4F6228"/>
          <w:sz w:val="28"/>
          <w:szCs w:val="28"/>
        </w:rPr>
      </w:pPr>
      <w:r w:rsidRPr="00AA4D04">
        <w:rPr>
          <w:b/>
          <w:bCs/>
          <w:color w:val="4F6228"/>
          <w:sz w:val="28"/>
          <w:szCs w:val="28"/>
        </w:rPr>
        <w:t>Style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the Design tab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461.25pt;height:259.5pt;visibility:visible">
            <v:imagedata r:id="rId6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>on Colors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sz w:val="28"/>
          <w:szCs w:val="28"/>
          <w:lang w:val="en-CA" w:eastAsia="en-CA"/>
        </w:rPr>
        <w:pict>
          <v:shape id="Picture 2" o:spid="_x0000_i1026" type="#_x0000_t75" style="width:461.25pt;height:259.5pt;visibility:visible">
            <v:imagedata r:id="rId7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Choose</w:t>
      </w:r>
      <w:r>
        <w:rPr>
          <w:sz w:val="28"/>
          <w:szCs w:val="28"/>
        </w:rPr>
        <w:t xml:space="preserve"> your color style (for this example I choose newsprint)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Font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3" o:spid="_x0000_i1027" type="#_x0000_t75" style="width:461.25pt;height:259.5pt;visibility:visible">
            <v:imagedata r:id="rId8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This will be the default font for the presentation. You will be able to change the font for emphasis in any text box.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For this presentation I choose Angela Franklin Gothic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Experiment with the effects button (I choose not to use these as a general rule)</w:t>
      </w:r>
    </w:p>
    <w:p w:rsidR="00366917" w:rsidRDefault="00366917" w:rsidP="00E113BC">
      <w:pPr>
        <w:rPr>
          <w:noProof/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 xml:space="preserve">background – </w:t>
      </w:r>
      <w:r w:rsidRPr="00AD5879">
        <w:rPr>
          <w:b/>
          <w:bCs/>
          <w:color w:val="FF0000"/>
          <w:sz w:val="28"/>
          <w:szCs w:val="28"/>
        </w:rPr>
        <w:t>choose</w:t>
      </w:r>
      <w:r>
        <w:rPr>
          <w:sz w:val="28"/>
          <w:szCs w:val="28"/>
        </w:rPr>
        <w:t xml:space="preserve"> a style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sz w:val="28"/>
          <w:szCs w:val="28"/>
          <w:lang w:val="en-CA" w:eastAsia="en-CA"/>
        </w:rPr>
        <w:pict>
          <v:shape id="Picture 5" o:spid="_x0000_i1028" type="#_x0000_t75" style="width:461.25pt;height:230.25pt;visibility:visible">
            <v:imagedata r:id="rId9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Now that the design has been chosen – time to start the presentation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>the insert tab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picture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sz w:val="28"/>
          <w:szCs w:val="28"/>
          <w:lang w:val="en-CA" w:eastAsia="en-CA"/>
        </w:rPr>
        <w:pict>
          <v:shape id="Picture 6" o:spid="_x0000_i1029" type="#_x0000_t75" style="width:461.25pt;height:259.5pt;visibility:visible">
            <v:imagedata r:id="rId10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Pick</w:t>
      </w:r>
      <w:r>
        <w:rPr>
          <w:sz w:val="28"/>
          <w:szCs w:val="28"/>
        </w:rPr>
        <w:t xml:space="preserve"> a picture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insert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sz w:val="28"/>
          <w:szCs w:val="28"/>
          <w:lang w:val="en-CA" w:eastAsia="en-CA"/>
        </w:rPr>
        <w:pict>
          <v:shape id="Picture 7" o:spid="_x0000_i1030" type="#_x0000_t75" style="width:461.25pt;height:259.5pt;visibility:visible">
            <v:imagedata r:id="rId11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The picture will have 8 dots around the edge to adjust the picture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Move</w:t>
      </w:r>
      <w:r>
        <w:rPr>
          <w:sz w:val="28"/>
          <w:szCs w:val="28"/>
        </w:rPr>
        <w:t xml:space="preserve"> the mouse to the dot until it until it turns into a line with two point ends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the mouse and hold the line will turn into a cross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While holding the mouse click down move left right up or down to adjust the picture to the size you like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Clicking</w:t>
      </w:r>
      <w:r>
        <w:rPr>
          <w:sz w:val="28"/>
          <w:szCs w:val="28"/>
        </w:rPr>
        <w:t xml:space="preserve"> the green dot if you wish to rotate the picture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Move</w:t>
      </w:r>
      <w:r>
        <w:rPr>
          <w:sz w:val="28"/>
          <w:szCs w:val="28"/>
        </w:rPr>
        <w:t xml:space="preserve"> the picture into the desired location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in the center of the picture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Hold</w:t>
      </w:r>
      <w:r>
        <w:rPr>
          <w:sz w:val="28"/>
          <w:szCs w:val="28"/>
        </w:rPr>
        <w:t xml:space="preserve"> the mouse click down and drag the picture to the desired position</w:t>
      </w:r>
    </w:p>
    <w:p w:rsidR="00366917" w:rsidRDefault="00366917" w:rsidP="00E113BC">
      <w:pPr>
        <w:rPr>
          <w:sz w:val="28"/>
          <w:szCs w:val="28"/>
        </w:rPr>
      </w:pPr>
    </w:p>
    <w:p w:rsidR="00366917" w:rsidRDefault="00366917" w:rsidP="00E113BC">
      <w:pPr>
        <w:rPr>
          <w:sz w:val="28"/>
          <w:szCs w:val="28"/>
        </w:rPr>
      </w:pPr>
    </w:p>
    <w:p w:rsidR="00366917" w:rsidRDefault="00366917" w:rsidP="00E113BC">
      <w:pPr>
        <w:rPr>
          <w:sz w:val="28"/>
          <w:szCs w:val="28"/>
        </w:rPr>
      </w:pPr>
    </w:p>
    <w:p w:rsidR="00366917" w:rsidRDefault="00366917" w:rsidP="00E113BC">
      <w:pPr>
        <w:rPr>
          <w:sz w:val="28"/>
          <w:szCs w:val="28"/>
        </w:rPr>
      </w:pP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 xml:space="preserve">There are many design features for a picture 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This example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sz w:val="28"/>
          <w:szCs w:val="28"/>
          <w:lang w:val="en-CA" w:eastAsia="en-CA"/>
        </w:rPr>
        <w:pict>
          <v:shape id="Picture 8" o:spid="_x0000_i1031" type="#_x0000_t75" style="width:461.25pt;height:230.25pt;visibility:visible">
            <v:imagedata r:id="rId12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I chose the picture border of blue and on the same tab the weight of 6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 xml:space="preserve">If you don’t want to choose where to put a picture you can 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picture layout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sz w:val="28"/>
          <w:szCs w:val="28"/>
          <w:lang w:val="en-CA" w:eastAsia="en-CA"/>
        </w:rPr>
        <w:pict>
          <v:shape id="Picture 9" o:spid="_x0000_i1032" type="#_x0000_t75" style="width:461.25pt;height:236.25pt;visibility:visible">
            <v:imagedata r:id="rId13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This option will automatically place your pictures for you – remember though to use pictures sparingly unless you are show casing an event.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 xml:space="preserve">Don’t like the picture - </w:t>
      </w: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the center of picture and hit delete button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>Insert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>text box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sz w:val="28"/>
          <w:szCs w:val="28"/>
          <w:lang w:val="en-CA" w:eastAsia="en-CA"/>
        </w:rPr>
        <w:pict>
          <v:shape id="Picture 10" o:spid="_x0000_i1033" type="#_x0000_t75" style="width:461.25pt;height:213pt;visibility:visible">
            <v:imagedata r:id="rId14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11" o:spid="_x0000_i1034" type="#_x0000_t75" style="width:461.25pt;height:259.5pt;visibility:visible">
            <v:imagedata r:id="rId15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>text box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on the page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Hold</w:t>
      </w:r>
      <w:r>
        <w:rPr>
          <w:sz w:val="28"/>
          <w:szCs w:val="28"/>
        </w:rPr>
        <w:t xml:space="preserve"> mouse down a cross will appear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 xml:space="preserve">Drag </w:t>
      </w:r>
      <w:r>
        <w:rPr>
          <w:sz w:val="28"/>
          <w:szCs w:val="28"/>
        </w:rPr>
        <w:t>the mouse to the desired size of text box (You can resize after the text is entered if needed)</w:t>
      </w:r>
    </w:p>
    <w:p w:rsidR="00366917" w:rsidRDefault="00366917" w:rsidP="00E113BC">
      <w:pPr>
        <w:rPr>
          <w:b/>
          <w:bCs/>
          <w:color w:val="4F6228"/>
          <w:sz w:val="28"/>
          <w:szCs w:val="28"/>
        </w:rPr>
      </w:pPr>
      <w:r w:rsidRPr="001D2790">
        <w:rPr>
          <w:b/>
          <w:bCs/>
          <w:color w:val="4F6228"/>
          <w:sz w:val="28"/>
          <w:szCs w:val="28"/>
        </w:rPr>
        <w:t>New Page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 xml:space="preserve">Home page </w:t>
      </w:r>
    </w:p>
    <w:p w:rsidR="00366917" w:rsidRPr="00E56D45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New Slide</w:t>
      </w:r>
    </w:p>
    <w:p w:rsidR="00366917" w:rsidRPr="00E56D45" w:rsidRDefault="00366917" w:rsidP="00E113BC">
      <w:pPr>
        <w:rPr>
          <w:sz w:val="28"/>
          <w:szCs w:val="28"/>
        </w:rPr>
      </w:pPr>
      <w:r w:rsidRPr="00B900EA">
        <w:rPr>
          <w:b/>
          <w:bCs/>
          <w:noProof/>
          <w:color w:val="9BBB59"/>
          <w:sz w:val="28"/>
          <w:szCs w:val="28"/>
          <w:lang w:val="en-CA" w:eastAsia="en-CA"/>
        </w:rPr>
        <w:pict>
          <v:shape id="Picture 13" o:spid="_x0000_i1035" type="#_x0000_t75" style="width:461.25pt;height:225pt;visibility:visible">
            <v:imagedata r:id="rId16" o:title=""/>
          </v:shape>
        </w:pict>
      </w:r>
    </w:p>
    <w:p w:rsidR="00366917" w:rsidRPr="00E56D45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Choose</w:t>
      </w:r>
      <w:r>
        <w:rPr>
          <w:sz w:val="28"/>
          <w:szCs w:val="28"/>
        </w:rPr>
        <w:t xml:space="preserve"> a template or blank page – templates position text boxes and pictures for you. </w:t>
      </w:r>
    </w:p>
    <w:p w:rsidR="00366917" w:rsidRPr="00AD5879" w:rsidRDefault="00366917" w:rsidP="00E113BC">
      <w:pPr>
        <w:rPr>
          <w:b/>
          <w:bCs/>
          <w:color w:val="4F6228"/>
          <w:sz w:val="28"/>
          <w:szCs w:val="28"/>
        </w:rPr>
      </w:pPr>
      <w:r w:rsidRPr="00AD5879">
        <w:rPr>
          <w:b/>
          <w:bCs/>
          <w:color w:val="4F6228"/>
          <w:sz w:val="28"/>
          <w:szCs w:val="28"/>
        </w:rPr>
        <w:t>Clip Art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Insert 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 xml:space="preserve">Clip Art a new box will open 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Type</w:t>
      </w:r>
      <w:r>
        <w:rPr>
          <w:sz w:val="28"/>
          <w:szCs w:val="28"/>
        </w:rPr>
        <w:t xml:space="preserve"> in the picture you are looking for (my example balloon)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sz w:val="28"/>
          <w:szCs w:val="28"/>
          <w:lang w:val="en-CA" w:eastAsia="en-CA"/>
        </w:rPr>
        <w:pict>
          <v:shape id="Picture 14" o:spid="_x0000_i1036" type="#_x0000_t75" style="width:461.25pt;height:259.5pt;visibility:visible">
            <v:imagedata r:id="rId17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 xml:space="preserve">Scroll </w:t>
      </w:r>
      <w:r>
        <w:rPr>
          <w:sz w:val="28"/>
          <w:szCs w:val="28"/>
        </w:rPr>
        <w:t>to the picture you like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Double</w:t>
      </w:r>
      <w:r>
        <w:rPr>
          <w:sz w:val="28"/>
          <w:szCs w:val="28"/>
        </w:rPr>
        <w:t xml:space="preserve"> click the picture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15" o:spid="_x0000_i1037" type="#_x0000_t75" style="width:461.25pt;height:236.25pt;visibility:visible">
            <v:imagedata r:id="rId18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one of the dots and hold till the cross appears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Drag</w:t>
      </w:r>
      <w:r>
        <w:rPr>
          <w:sz w:val="28"/>
          <w:szCs w:val="28"/>
        </w:rPr>
        <w:t xml:space="preserve"> the mouse to resize the picture</w:t>
      </w:r>
    </w:p>
    <w:p w:rsidR="00366917" w:rsidRPr="00AD5879" w:rsidRDefault="00366917" w:rsidP="00E113BC">
      <w:pPr>
        <w:rPr>
          <w:b/>
          <w:bCs/>
          <w:color w:val="4F6228"/>
          <w:sz w:val="28"/>
          <w:szCs w:val="28"/>
        </w:rPr>
      </w:pPr>
      <w:r w:rsidRPr="00AD5879">
        <w:rPr>
          <w:b/>
          <w:bCs/>
          <w:color w:val="4F6228"/>
          <w:sz w:val="28"/>
          <w:szCs w:val="28"/>
        </w:rPr>
        <w:t>Inserting a video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 xml:space="preserve">I found Ilivid software on line that seems to be the easiest and fastest way to download a video from Youtube or other source. Once you have installed the software all you do is copy and paste the URL and the file will go into your download directory.  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4" o:spid="_x0000_i1038" type="#_x0000_t75" style="width:461.25pt;height:219pt;visibility:visible">
            <v:imagedata r:id="rId19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I am adding these instructions for downloading the file / video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Go to Youtube and search for the file you would like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12" o:spid="_x0000_i1039" type="#_x0000_t75" style="width:461.25pt;height:225pt;visibility:visible">
            <v:imagedata r:id="rId20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Double click</w:t>
      </w:r>
      <w:r>
        <w:rPr>
          <w:sz w:val="28"/>
          <w:szCs w:val="28"/>
        </w:rPr>
        <w:t xml:space="preserve">on your selection and it will begin to play. 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Highlight</w:t>
      </w:r>
      <w:r>
        <w:rPr>
          <w:sz w:val="28"/>
          <w:szCs w:val="28"/>
        </w:rPr>
        <w:t xml:space="preserve"> the address line (URL) as shown at the top of this picture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16" o:spid="_x0000_i1040" type="#_x0000_t75" style="width:461.25pt;height:225pt;visibility:visible">
            <v:imagedata r:id="rId21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Right click</w:t>
      </w:r>
      <w:r>
        <w:rPr>
          <w:sz w:val="28"/>
          <w:szCs w:val="28"/>
        </w:rPr>
        <w:t>in the address bar</w:t>
      </w:r>
    </w:p>
    <w:p w:rsidR="00366917" w:rsidRDefault="00366917" w:rsidP="00E113BC">
      <w:pPr>
        <w:rPr>
          <w:sz w:val="28"/>
          <w:szCs w:val="28"/>
        </w:rPr>
      </w:pPr>
      <w:r w:rsidRPr="00AD5879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copy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17" o:spid="_x0000_i1041" type="#_x0000_t75" style="width:461.25pt;height:259.5pt;visibility:visible">
            <v:imagedata r:id="rId22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Right click</w:t>
      </w:r>
      <w:r>
        <w:rPr>
          <w:sz w:val="28"/>
          <w:szCs w:val="28"/>
        </w:rPr>
        <w:t>inside the download bar on ilivid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Paste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download</w:t>
      </w:r>
    </w:p>
    <w:p w:rsidR="00366917" w:rsidRDefault="00366917" w:rsidP="00E113BC">
      <w:pPr>
        <w:rPr>
          <w:sz w:val="28"/>
          <w:szCs w:val="28"/>
        </w:rPr>
      </w:pP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19" o:spid="_x0000_i1042" type="#_x0000_t75" style="width:461.25pt;height:201.75pt;visibility:visible">
            <v:imagedata r:id="rId23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 xml:space="preserve">Once the file is 100% 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>My Downloads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0" o:spid="_x0000_i1043" type="#_x0000_t75" style="width:461.25pt;height:230.25pt;visibility:visible">
            <v:imagedata r:id="rId24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Your download directory will appear (write down the path if you are unsure when Ilivid is closed.)</w:t>
      </w:r>
    </w:p>
    <w:p w:rsidR="00366917" w:rsidRPr="004F7432" w:rsidRDefault="00366917" w:rsidP="00E113BC">
      <w:pPr>
        <w:rPr>
          <w:b/>
          <w:bCs/>
          <w:color w:val="4F6228"/>
          <w:sz w:val="28"/>
          <w:szCs w:val="28"/>
        </w:rPr>
      </w:pPr>
      <w:r w:rsidRPr="004F7432">
        <w:rPr>
          <w:b/>
          <w:bCs/>
          <w:color w:val="4F6228"/>
          <w:sz w:val="28"/>
          <w:szCs w:val="28"/>
        </w:rPr>
        <w:t>Back to the power point directions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Insert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>Video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from a file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1" o:spid="_x0000_i1044" type="#_x0000_t75" style="width:461.25pt;height:259.5pt;visibility:visible">
            <v:imagedata r:id="rId25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Double Click</w:t>
      </w:r>
      <w:r>
        <w:rPr>
          <w:sz w:val="28"/>
          <w:szCs w:val="28"/>
        </w:rPr>
        <w:t xml:space="preserve"> on your selected video 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Power point should go directly to your downloads directory if it does not you can follow your path to the downloads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Your video will appear as a black box on the page – position the mouse in the bottom left corner of the box and you will see a right pointing arrow - click to confirm your video plays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4F6228"/>
          <w:sz w:val="28"/>
          <w:szCs w:val="28"/>
        </w:rPr>
        <w:t>Add Animation Action</w:t>
      </w:r>
      <w:r>
        <w:rPr>
          <w:sz w:val="28"/>
          <w:szCs w:val="28"/>
        </w:rPr>
        <w:t>(this is helpful so the video starts playing when you go to the page)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Animations Tab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2" o:spid="_x0000_i1045" type="#_x0000_t75" style="width:461.25pt;height:259.5pt;visibility:visible">
            <v:imagedata r:id="rId26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animation pane 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A little window will open on the right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in the center of the video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3" o:spid="_x0000_i1046" type="#_x0000_t75" style="width:461.25pt;height:236.25pt;visibility:visible">
            <v:imagedata r:id="rId27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the play button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4" o:spid="_x0000_i1047" type="#_x0000_t75" style="width:461.25pt;height:259.5pt;visibility:visible">
            <v:imagedata r:id="rId28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on the down arrow beside the video name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start after previous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5" o:spid="_x0000_i1048" type="#_x0000_t75" style="width:461.25pt;height:201.75pt;visibility:visible">
            <v:imagedata r:id="rId29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This will start the video when the slide is entered</w:t>
      </w:r>
    </w:p>
    <w:p w:rsidR="00366917" w:rsidRDefault="00366917" w:rsidP="00E113BC">
      <w:pPr>
        <w:rPr>
          <w:sz w:val="28"/>
          <w:szCs w:val="28"/>
        </w:rPr>
      </w:pP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4F6228"/>
          <w:sz w:val="28"/>
          <w:szCs w:val="28"/>
        </w:rPr>
        <w:t>How to add a transition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the transition tab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6" o:spid="_x0000_i1049" type="#_x0000_t75" style="width:461.25pt;height:230.25pt;visibility:visible">
            <v:imagedata r:id="rId30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the down arrow with the line on the right side of the transition possibilities to see all available.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your selection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apply to all (if you want to have the same transition)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7" o:spid="_x0000_i1050" type="#_x0000_t75" style="width:461.25pt;height:236.25pt;visibility:visible">
            <v:imagedata r:id="rId31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 xml:space="preserve">If you wish to have different transitions 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each slide page 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the transition of your choice</w:t>
      </w:r>
    </w:p>
    <w:p w:rsidR="00366917" w:rsidRPr="004F7432" w:rsidRDefault="00366917" w:rsidP="00E113BC">
      <w:pPr>
        <w:rPr>
          <w:b/>
          <w:bCs/>
          <w:color w:val="4F6228"/>
          <w:sz w:val="28"/>
          <w:szCs w:val="28"/>
        </w:rPr>
      </w:pPr>
      <w:r w:rsidRPr="004F7432">
        <w:rPr>
          <w:b/>
          <w:bCs/>
          <w:color w:val="4F6228"/>
          <w:sz w:val="28"/>
          <w:szCs w:val="28"/>
        </w:rPr>
        <w:t>How to insert an audio file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Insert Tab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>Audio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8" o:spid="_x0000_i1051" type="#_x0000_t75" style="width:461.25pt;height:219pt;visibility:visible">
            <v:imagedata r:id="rId32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 xml:space="preserve">When the window opens it should go to your music directory 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If it does not navigate to your chosen audio file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29" o:spid="_x0000_i1052" type="#_x0000_t75" style="width:461.25pt;height:259.5pt;visibility:visible">
            <v:imagedata r:id="rId33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Double click</w:t>
      </w:r>
      <w:r>
        <w:rPr>
          <w:sz w:val="28"/>
          <w:szCs w:val="28"/>
        </w:rPr>
        <w:t xml:space="preserve"> your selection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i/>
          <w:iCs/>
          <w:sz w:val="28"/>
          <w:szCs w:val="28"/>
        </w:rPr>
        <w:t>Return to the Add Animation section</w:t>
      </w:r>
      <w:r>
        <w:rPr>
          <w:sz w:val="28"/>
          <w:szCs w:val="28"/>
        </w:rPr>
        <w:t xml:space="preserve"> – if you want to have the piece play when entering the slide or on a click</w:t>
      </w:r>
    </w:p>
    <w:p w:rsidR="00366917" w:rsidRPr="004F7432" w:rsidRDefault="00366917" w:rsidP="00E113BC">
      <w:pPr>
        <w:rPr>
          <w:b/>
          <w:bCs/>
          <w:color w:val="4F6228"/>
          <w:sz w:val="28"/>
          <w:szCs w:val="28"/>
        </w:rPr>
      </w:pPr>
      <w:r w:rsidRPr="004F7432">
        <w:rPr>
          <w:b/>
          <w:bCs/>
          <w:color w:val="4F6228"/>
          <w:sz w:val="28"/>
          <w:szCs w:val="28"/>
        </w:rPr>
        <w:t xml:space="preserve">To add an Animation File Known as a .GIF 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Search for .GIF files (GIFBin.com) has a good selection of free files or type in subject (space) .GIF in your search bar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Right click</w:t>
      </w:r>
      <w:r>
        <w:rPr>
          <w:sz w:val="28"/>
          <w:szCs w:val="28"/>
        </w:rPr>
        <w:t xml:space="preserve">on image 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save (be sure the file extension is .gif)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 xml:space="preserve">Open </w:t>
      </w:r>
      <w:r>
        <w:rPr>
          <w:sz w:val="28"/>
          <w:szCs w:val="28"/>
        </w:rPr>
        <w:t>your picture directory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Right Click</w:t>
      </w:r>
      <w:r>
        <w:rPr>
          <w:sz w:val="28"/>
          <w:szCs w:val="28"/>
        </w:rPr>
        <w:t>the image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Copy</w:t>
      </w:r>
    </w:p>
    <w:p w:rsidR="00366917" w:rsidRDefault="00366917" w:rsidP="00E113BC">
      <w:pPr>
        <w:rPr>
          <w:sz w:val="28"/>
          <w:szCs w:val="28"/>
        </w:rPr>
      </w:pPr>
      <w:r w:rsidRPr="00B900EA">
        <w:rPr>
          <w:noProof/>
          <w:lang w:val="en-CA" w:eastAsia="en-CA"/>
        </w:rPr>
        <w:pict>
          <v:shape id="Picture 30" o:spid="_x0000_i1053" type="#_x0000_t75" style="width:461.25pt;height:259.5pt;visibility:visible">
            <v:imagedata r:id="rId34" o:title=""/>
          </v:shape>
        </w:pic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>on the slide</w:t>
      </w:r>
    </w:p>
    <w:p w:rsidR="00366917" w:rsidRPr="004F7432" w:rsidRDefault="00366917" w:rsidP="00E113BC">
      <w:pPr>
        <w:rPr>
          <w:b/>
          <w:bCs/>
          <w:color w:val="FF0000"/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Right Click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>Click</w:t>
      </w:r>
      <w:r>
        <w:rPr>
          <w:sz w:val="28"/>
          <w:szCs w:val="28"/>
        </w:rPr>
        <w:t xml:space="preserve"> Paste</w:t>
      </w:r>
    </w:p>
    <w:p w:rsidR="00366917" w:rsidRDefault="00366917" w:rsidP="00E113BC">
      <w:pPr>
        <w:rPr>
          <w:sz w:val="28"/>
          <w:szCs w:val="28"/>
        </w:rPr>
      </w:pPr>
      <w:r>
        <w:rPr>
          <w:sz w:val="28"/>
          <w:szCs w:val="28"/>
        </w:rPr>
        <w:t>Resize by clicking one of the dots</w:t>
      </w:r>
    </w:p>
    <w:p w:rsidR="00366917" w:rsidRPr="004F7432" w:rsidRDefault="00366917" w:rsidP="00E113BC">
      <w:pPr>
        <w:rPr>
          <w:b/>
          <w:bCs/>
          <w:color w:val="4F6228"/>
          <w:sz w:val="28"/>
          <w:szCs w:val="28"/>
        </w:rPr>
      </w:pPr>
      <w:r w:rsidRPr="004F7432">
        <w:rPr>
          <w:b/>
          <w:bCs/>
          <w:color w:val="4F6228"/>
          <w:sz w:val="28"/>
          <w:szCs w:val="28"/>
        </w:rPr>
        <w:t xml:space="preserve">To View your work 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>Slideshow Tab</w:t>
      </w:r>
    </w:p>
    <w:p w:rsidR="00366917" w:rsidRDefault="00366917" w:rsidP="00E113BC">
      <w:pPr>
        <w:rPr>
          <w:sz w:val="28"/>
          <w:szCs w:val="28"/>
        </w:rPr>
      </w:pPr>
      <w:r w:rsidRPr="004F7432">
        <w:rPr>
          <w:b/>
          <w:bCs/>
          <w:color w:val="FF0000"/>
          <w:sz w:val="28"/>
          <w:szCs w:val="28"/>
        </w:rPr>
        <w:t xml:space="preserve">Click </w:t>
      </w:r>
      <w:r>
        <w:rPr>
          <w:sz w:val="28"/>
          <w:szCs w:val="28"/>
        </w:rPr>
        <w:t>play from beginning or current slide</w:t>
      </w:r>
    </w:p>
    <w:p w:rsidR="00366917" w:rsidRPr="004F7432" w:rsidRDefault="00366917" w:rsidP="00E113BC">
      <w:pPr>
        <w:rPr>
          <w:b/>
          <w:bCs/>
          <w:color w:val="7030A0"/>
          <w:sz w:val="28"/>
          <w:szCs w:val="28"/>
        </w:rPr>
      </w:pPr>
      <w:r w:rsidRPr="004F7432">
        <w:rPr>
          <w:b/>
          <w:bCs/>
          <w:color w:val="7030A0"/>
          <w:sz w:val="28"/>
          <w:szCs w:val="28"/>
        </w:rPr>
        <w:t>There is so much more you can do with power point – just keep clicking!</w:t>
      </w:r>
    </w:p>
    <w:p w:rsidR="00366917" w:rsidRPr="001D2790" w:rsidRDefault="00366917" w:rsidP="00E113BC">
      <w:pPr>
        <w:rPr>
          <w:sz w:val="28"/>
          <w:szCs w:val="28"/>
        </w:rPr>
      </w:pPr>
      <w:bookmarkStart w:id="0" w:name="_GoBack"/>
      <w:bookmarkEnd w:id="0"/>
    </w:p>
    <w:sectPr w:rsidR="00366917" w:rsidRPr="001D2790" w:rsidSect="00E269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6917" w:rsidRDefault="00366917" w:rsidP="00F31411">
      <w:pPr>
        <w:spacing w:after="0" w:line="240" w:lineRule="auto"/>
      </w:pPr>
      <w:r>
        <w:separator/>
      </w:r>
    </w:p>
  </w:endnote>
  <w:endnote w:type="continuationSeparator" w:id="1">
    <w:p w:rsidR="00366917" w:rsidRDefault="00366917" w:rsidP="00F314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6917" w:rsidRDefault="00366917" w:rsidP="00F31411">
      <w:pPr>
        <w:spacing w:after="0" w:line="240" w:lineRule="auto"/>
      </w:pPr>
      <w:r>
        <w:separator/>
      </w:r>
    </w:p>
  </w:footnote>
  <w:footnote w:type="continuationSeparator" w:id="1">
    <w:p w:rsidR="00366917" w:rsidRDefault="00366917" w:rsidP="00F314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20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113BC"/>
    <w:rsid w:val="0000082E"/>
    <w:rsid w:val="000D299A"/>
    <w:rsid w:val="001B47B1"/>
    <w:rsid w:val="001D2790"/>
    <w:rsid w:val="00230703"/>
    <w:rsid w:val="002B24F3"/>
    <w:rsid w:val="00366917"/>
    <w:rsid w:val="00372DAA"/>
    <w:rsid w:val="00410D0F"/>
    <w:rsid w:val="00487D91"/>
    <w:rsid w:val="004F7432"/>
    <w:rsid w:val="00592FF4"/>
    <w:rsid w:val="00620D03"/>
    <w:rsid w:val="00781192"/>
    <w:rsid w:val="008D5329"/>
    <w:rsid w:val="009050E6"/>
    <w:rsid w:val="00AA4D04"/>
    <w:rsid w:val="00AD1BB1"/>
    <w:rsid w:val="00AD5879"/>
    <w:rsid w:val="00B672B0"/>
    <w:rsid w:val="00B85EF1"/>
    <w:rsid w:val="00B900EA"/>
    <w:rsid w:val="00BD04AE"/>
    <w:rsid w:val="00C3416A"/>
    <w:rsid w:val="00E113BC"/>
    <w:rsid w:val="00E21B53"/>
    <w:rsid w:val="00E2696A"/>
    <w:rsid w:val="00E56D45"/>
    <w:rsid w:val="00E66AC4"/>
    <w:rsid w:val="00F31411"/>
    <w:rsid w:val="00FB2F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CA" w:eastAsia="en-C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20D03"/>
    <w:pPr>
      <w:spacing w:after="200" w:line="276" w:lineRule="auto"/>
    </w:pPr>
    <w:rPr>
      <w:rFonts w:cs="Calibri"/>
      <w:lang w:val="en-US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2B24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B24F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F314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F31411"/>
  </w:style>
  <w:style w:type="paragraph" w:styleId="Footer">
    <w:name w:val="footer"/>
    <w:basedOn w:val="Normal"/>
    <w:link w:val="FooterChar"/>
    <w:uiPriority w:val="99"/>
    <w:rsid w:val="00F314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F3141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0</TotalTime>
  <Pages>19</Pages>
  <Words>792</Words>
  <Characters>4521</Characters>
  <Application>Microsoft Office Outlook</Application>
  <DocSecurity>0</DocSecurity>
  <Lines>0</Lines>
  <Paragraphs>0</Paragraphs>
  <ScaleCrop>false</ScaleCrop>
  <Company>EBSCO Industries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How to (s) for Power Point Presentations (Directions for 2010)</dc:title>
  <dc:subject/>
  <dc:creator>Jackie Prosise</dc:creator>
  <cp:keywords/>
  <dc:description/>
  <cp:lastModifiedBy>chlavac</cp:lastModifiedBy>
  <cp:revision>2</cp:revision>
  <dcterms:created xsi:type="dcterms:W3CDTF">2014-03-11T15:48:00Z</dcterms:created>
  <dcterms:modified xsi:type="dcterms:W3CDTF">2014-03-11T15:48:00Z</dcterms:modified>
</cp:coreProperties>
</file>