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F37" w:rsidRDefault="00321F37">
      <w:pPr>
        <w:rPr>
          <w:b/>
          <w:bCs/>
          <w:sz w:val="28"/>
          <w:szCs w:val="28"/>
        </w:rPr>
      </w:pPr>
      <w:r>
        <w:rPr>
          <w:noProof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61pt;margin-top:-17.95pt;width:234pt;height:36pt;z-index:251650560;visibility:visible" filled="f" stroked="f">
            <v:textbox>
              <w:txbxContent>
                <w:p w:rsidR="00321F37" w:rsidRDefault="00321F37" w:rsidP="002B0921">
                  <w:pPr>
                    <w:pStyle w:val="Header"/>
                    <w:jc w:val="right"/>
                    <w:rPr>
                      <w:rFonts w:ascii="Baskerville" w:hAnsi="Baskerville" w:cs="Baskerville"/>
                      <w:sz w:val="20"/>
                      <w:szCs w:val="20"/>
                    </w:rPr>
                  </w:pPr>
                  <w:r>
                    <w:rPr>
                      <w:rFonts w:ascii="Baskerville" w:hAnsi="Baskerville" w:cs="Baskerville"/>
                      <w:sz w:val="20"/>
                      <w:szCs w:val="20"/>
                    </w:rPr>
                    <w:t>Diocesan Technology Seminar • 16 January 2014</w:t>
                  </w:r>
                </w:p>
                <w:p w:rsidR="00321F37" w:rsidRPr="00195F35" w:rsidRDefault="00321F37" w:rsidP="002B0921">
                  <w:pPr>
                    <w:pStyle w:val="Header"/>
                    <w:jc w:val="right"/>
                    <w:rPr>
                      <w:rFonts w:ascii="Baskerville" w:hAnsi="Baskerville" w:cs="Baskerville"/>
                      <w:sz w:val="20"/>
                      <w:szCs w:val="20"/>
                    </w:rPr>
                  </w:pPr>
                  <w:r>
                    <w:rPr>
                      <w:rFonts w:ascii="Baskerville" w:hAnsi="Baskerville" w:cs="Baskerville"/>
                      <w:sz w:val="20"/>
                      <w:szCs w:val="20"/>
                    </w:rPr>
                    <w:t>Carmen Roebke • croebke@kent.edu</w:t>
                  </w:r>
                </w:p>
                <w:p w:rsidR="00321F37" w:rsidRDefault="00321F37" w:rsidP="002B0921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sz w:val="28"/>
          <w:szCs w:val="28"/>
        </w:rPr>
        <w:t>Using Dropbox</w:t>
      </w:r>
    </w:p>
    <w:p w:rsidR="00321F37" w:rsidRDefault="00321F37">
      <w:pPr>
        <w:rPr>
          <w:b/>
          <w:bCs/>
          <w:sz w:val="28"/>
          <w:szCs w:val="28"/>
        </w:rPr>
      </w:pPr>
    </w:p>
    <w:p w:rsidR="00321F37" w:rsidRDefault="00321F37">
      <w:pPr>
        <w:rPr>
          <w:b/>
          <w:bCs/>
        </w:rPr>
      </w:pPr>
      <w:r>
        <w:rPr>
          <w:b/>
          <w:bCs/>
        </w:rPr>
        <w:t>Set up your account</w:t>
      </w:r>
    </w:p>
    <w:p w:rsidR="00321F37" w:rsidRDefault="00321F37">
      <w:r>
        <w:t xml:space="preserve">Go to </w:t>
      </w:r>
      <w:hyperlink r:id="rId4" w:history="1">
        <w:r w:rsidRPr="005D4F46">
          <w:rPr>
            <w:rStyle w:val="Hyperlink"/>
          </w:rPr>
          <w:t>www.dropbox.com</w:t>
        </w:r>
      </w:hyperlink>
      <w:r>
        <w:t>. Register your name and e-mail. Establish a password.</w:t>
      </w:r>
    </w:p>
    <w:p w:rsidR="00321F37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 id="Text Box 40" o:spid="_x0000_s1027" type="#_x0000_t202" style="position:absolute;margin-left:414pt;margin-top:2.05pt;width:81pt;height:45pt;z-index:251665920;visibility:visible" filled="f" stroked="f">
            <v:textbox>
              <w:txbxContent>
                <w:p w:rsidR="00321F37" w:rsidRDefault="00321F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Option to download application </w:t>
                  </w:r>
                </w:p>
                <w:p w:rsidR="00321F37" w:rsidRPr="00204187" w:rsidRDefault="00321F37">
                  <w:pPr>
                    <w:rPr>
                      <w:rFonts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to your computer</w:t>
                  </w:r>
                </w:p>
              </w:txbxContent>
            </v:textbox>
            <w10:wrap type="square"/>
          </v:shape>
        </w:pict>
      </w:r>
    </w:p>
    <w:p w:rsidR="00321F37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39" o:spid="_x0000_s1028" type="#_x0000_t66" style="position:absolute;margin-left:333pt;margin-top:5.95pt;width:1in;height:9pt;z-index:251664896;visibility:visible;v-text-anchor:middle" adj="1350" fillcolor="yellow" strokecolor="red">
            <v:shadow on="t" opacity="22937f" origin=",.5" offset="0,.63889mm"/>
          </v:shape>
        </w:pict>
      </w:r>
      <w:r w:rsidRPr="004A44F1">
        <w:rPr>
          <w:rFonts w:cs="Times New Roman"/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333pt;height:211.5pt;visibility:visible">
            <v:imagedata r:id="rId5" o:title=""/>
          </v:shape>
        </w:pict>
      </w: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b/>
          <w:bCs/>
        </w:rPr>
      </w:pPr>
      <w:r>
        <w:rPr>
          <w:b/>
          <w:bCs/>
        </w:rPr>
        <w:t>Your Home Page</w:t>
      </w:r>
    </w:p>
    <w:p w:rsidR="00321F37" w:rsidRPr="002B0921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 id="Picture 9" o:spid="_x0000_s1029" type="#_x0000_t75" style="position:absolute;margin-left:234pt;margin-top:8.85pt;width:162pt;height:45pt;z-index:251649536;visibility:visible">
            <v:imagedata r:id="rId6" o:title=""/>
          </v:shape>
        </w:pict>
      </w:r>
      <w:r>
        <w:rPr>
          <w:noProof/>
          <w:lang w:val="en-CA" w:eastAsia="en-CA"/>
        </w:rPr>
        <w:pict>
          <v:shape id="Frame 16" o:spid="_x0000_s1030" style="position:absolute;margin-left:225pt;margin-top:-.1pt;width:180pt;height:63pt;z-index:251652608;visibility:visible;v-text-anchor:middle" coordsize="2286000,800100" o:spt="100" adj="0,,0" path="m,l2286000,r,800100l,800100,,xm100013,100013r,600075l2185988,700088r,-600075l100013,100013xe" fillcolor="yellow" strokecolor="red">
            <v:stroke joinstyle="round"/>
            <v:shadow on="t" opacity="22937f" origin=",.5" offset="0,.63889mm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0,0;2286000,0;2286000,800100;0,800100;0,0;100013,100013;100013,700088;2185988,700088;2185988,100013;100013,100013" o:connectangles="0,0,0,0,0,0,0,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t>Upload, create a new folder, share folders</w:t>
      </w: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rFonts w:cs="Times New Roman"/>
        </w:rPr>
      </w:pPr>
      <w:r w:rsidRPr="004A44F1">
        <w:rPr>
          <w:rFonts w:cs="Times New Roman"/>
          <w:noProof/>
          <w:lang w:val="en-CA" w:eastAsia="en-CA"/>
        </w:rPr>
        <w:pict>
          <v:shape id="Picture 6" o:spid="_x0000_i1026" type="#_x0000_t75" style="width:390.75pt;height:237.75pt;visibility:visible">
            <v:imagedata r:id="rId7" o:title=""/>
          </v:shape>
        </w:pict>
      </w: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b/>
          <w:bCs/>
        </w:rPr>
      </w:pPr>
      <w:r>
        <w:rPr>
          <w:noProof/>
          <w:lang w:val="en-CA" w:eastAsia="en-CA"/>
        </w:rPr>
        <w:pict>
          <v:shape id="Picture 14" o:spid="_x0000_s1031" type="#_x0000_t75" style="position:absolute;margin-left:261.3pt;margin-top:9.3pt;width:26.7pt;height:26.7pt;z-index:251653632;visibility:visible" wrapcoords="-600 0 -600 21000 21600 21000 21600 0 -600 0">
            <v:imagedata r:id="rId8" o:title="" croptop="14564f" cropbottom="9288f" cropleft="10377f" cropright="11392f"/>
            <w10:wrap type="tight"/>
          </v:shape>
        </w:pict>
      </w:r>
      <w:r>
        <w:rPr>
          <w:b/>
          <w:bCs/>
        </w:rPr>
        <w:t>Sharing Folders</w:t>
      </w:r>
    </w:p>
    <w:p w:rsidR="00321F37" w:rsidRDefault="00321F37">
      <w:r>
        <w:t xml:space="preserve">Click on Sharing icon on top right of home page: </w:t>
      </w:r>
    </w:p>
    <w:p w:rsidR="00321F37" w:rsidRDefault="00321F37"/>
    <w:p w:rsidR="00321F37" w:rsidRDefault="00321F37">
      <w:r>
        <w:t>Your list of folders will come up. Select the folder you would like to share.</w:t>
      </w:r>
    </w:p>
    <w:p w:rsidR="00321F37" w:rsidRDefault="00321F37"/>
    <w:p w:rsidR="00321F37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 id="Text Box 22" o:spid="_x0000_s1032" type="#_x0000_t202" style="position:absolute;margin-left:423pt;margin-top:34.1pt;width:1in;height:30.55pt;z-index:251656704;visibility:visible" filled="f" stroked="f">
            <v:textbox>
              <w:txbxContent>
                <w:p w:rsidR="00321F37" w:rsidRPr="0033408E" w:rsidRDefault="00321F37">
                  <w:pPr>
                    <w:rPr>
                      <w:rFonts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File options appear at top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pict>
          <v:shape id="Text Box 20" o:spid="_x0000_s1033" type="#_x0000_t202" style="position:absolute;margin-left:423pt;margin-top:190.65pt;width:63pt;height:18pt;z-index:251655680;visibility:visible" filled="f" stroked="f">
            <v:textbox>
              <w:txbxContent>
                <w:p w:rsidR="00321F37" w:rsidRPr="0033408E" w:rsidRDefault="00321F37">
                  <w:pPr>
                    <w:rPr>
                      <w:rFonts w:cs="Times New Roman"/>
                      <w:sz w:val="16"/>
                      <w:szCs w:val="16"/>
                    </w:rPr>
                  </w:pPr>
                  <w:r w:rsidRPr="0033408E">
                    <w:rPr>
                      <w:sz w:val="16"/>
                      <w:szCs w:val="16"/>
                    </w:rPr>
                    <w:t>Selected</w:t>
                  </w:r>
                  <w:r>
                    <w:rPr>
                      <w:sz w:val="16"/>
                      <w:szCs w:val="16"/>
                    </w:rPr>
                    <w:t xml:space="preserve"> file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pict>
          <v:shape id="Left Arrow 11" o:spid="_x0000_s1034" type="#_x0000_t66" style="position:absolute;margin-left:405pt;margin-top:208.65pt;width:1in;height:9pt;z-index:251651584;visibility:visible;v-text-anchor:middle" adj="1350" fillcolor="yellow" strokecolor="red">
            <v:shadow on="t" opacity="22937f" origin=",.5" offset="0,.63889mm"/>
          </v:shape>
        </w:pict>
      </w:r>
      <w:r>
        <w:rPr>
          <w:noProof/>
          <w:lang w:val="en-CA" w:eastAsia="en-CA"/>
        </w:rPr>
        <w:pict>
          <v:shape id="Left Arrow 18" o:spid="_x0000_s1035" type="#_x0000_t66" style="position:absolute;margin-left:387pt;margin-top:55.65pt;width:1in;height:9pt;z-index:251654656;visibility:visible;v-text-anchor:middle" adj="1350" fillcolor="yellow" strokecolor="red">
            <v:shadow on="t" opacity="22937f" origin=",.5" offset="0,.63889mm"/>
          </v:shape>
        </w:pict>
      </w:r>
      <w:r w:rsidRPr="004A44F1">
        <w:rPr>
          <w:rFonts w:cs="Times New Roman"/>
          <w:noProof/>
          <w:lang w:val="en-CA" w:eastAsia="en-CA"/>
        </w:rPr>
        <w:pict>
          <v:shape id="Picture 17" o:spid="_x0000_i1027" type="#_x0000_t75" style="width:426pt;height:252.75pt;visibility:visible">
            <v:imagedata r:id="rId9" o:title=""/>
          </v:shape>
        </w:pict>
      </w:r>
    </w:p>
    <w:p w:rsidR="00321F37" w:rsidRDefault="00321F37">
      <w:pPr>
        <w:rPr>
          <w:rFonts w:cs="Times New Roman"/>
        </w:rPr>
      </w:pPr>
    </w:p>
    <w:p w:rsidR="00321F37" w:rsidRDefault="00321F37">
      <w:r>
        <w:t>A dialogue box will appear. Type in the e-mail address of the intended recipient.</w:t>
      </w:r>
      <w:r>
        <w:br/>
        <w:t>If you have established a contacts list in Dropbox, a name will bring up the e-mail address.</w:t>
      </w:r>
    </w:p>
    <w:p w:rsidR="00321F37" w:rsidRDefault="00321F37"/>
    <w:p w:rsidR="00321F37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 id="Text Box 25" o:spid="_x0000_s1036" type="#_x0000_t202" style="position:absolute;margin-left:414pt;margin-top:13.4pt;width:90pt;height:54pt;z-index:251658752;visibility:visible" filled="f" stroked="f">
            <v:textbox>
              <w:txbxContent>
                <w:p w:rsidR="00321F37" w:rsidRPr="00B02D13" w:rsidRDefault="00321F37">
                  <w:pPr>
                    <w:rPr>
                      <w:rFonts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This is the default setting. If you want total control over who has access to the file, deselect this.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CA" w:eastAsia="en-CA"/>
        </w:rPr>
        <w:pict>
          <v:shape id="Left Arrow 24" o:spid="_x0000_s1037" type="#_x0000_t66" style="position:absolute;margin-left:414pt;margin-top:67.4pt;width:1in;height:9pt;z-index:251657728;visibility:visible;v-text-anchor:middle" adj="1350" fillcolor="yellow" strokecolor="red">
            <v:shadow on="t" opacity="22937f" origin=",.5" offset="0,.63889mm"/>
          </v:shape>
        </w:pict>
      </w:r>
      <w:r w:rsidRPr="004A44F1">
        <w:rPr>
          <w:rFonts w:cs="Times New Roman"/>
          <w:noProof/>
          <w:lang w:val="en-CA" w:eastAsia="en-CA"/>
        </w:rPr>
        <w:pict>
          <v:shape id="Picture 36" o:spid="_x0000_i1028" type="#_x0000_t75" style="width:430.5pt;height:228pt;visibility:visible">
            <v:imagedata r:id="rId10" o:title=""/>
          </v:shape>
        </w:pict>
      </w: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b/>
          <w:bCs/>
        </w:rPr>
      </w:pPr>
      <w:r w:rsidRPr="00B02D13">
        <w:rPr>
          <w:b/>
          <w:bCs/>
        </w:rPr>
        <w:t>Un</w:t>
      </w:r>
      <w:r>
        <w:rPr>
          <w:b/>
          <w:bCs/>
        </w:rPr>
        <w:t>-</w:t>
      </w:r>
      <w:r w:rsidRPr="00B02D13">
        <w:rPr>
          <w:b/>
          <w:bCs/>
        </w:rPr>
        <w:t xml:space="preserve">sharing </w:t>
      </w:r>
      <w:r>
        <w:rPr>
          <w:b/>
          <w:bCs/>
        </w:rPr>
        <w:t>folders</w:t>
      </w:r>
    </w:p>
    <w:p w:rsidR="00321F37" w:rsidRDefault="00321F37">
      <w:r>
        <w:t>On your home page, select folder that you wish to un-share. Click on “Shared folder options:</w:t>
      </w:r>
    </w:p>
    <w:p w:rsidR="00321F37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 id="Text Box 32" o:spid="_x0000_s1038" type="#_x0000_t202" style="position:absolute;margin-left:423pt;margin-top:105.75pt;width:68.45pt;height:18pt;z-index:251662848;visibility:visible" filled="f" stroked="f">
            <v:textbox>
              <w:txbxContent>
                <w:p w:rsidR="00321F37" w:rsidRPr="00951EA7" w:rsidRDefault="00321F37">
                  <w:pPr>
                    <w:rPr>
                      <w:rFonts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Selected file</w:t>
                  </w:r>
                </w:p>
              </w:txbxContent>
            </v:textbox>
          </v:shape>
        </w:pict>
      </w:r>
      <w:r>
        <w:rPr>
          <w:noProof/>
          <w:lang w:val="en-CA" w:eastAsia="en-CA"/>
        </w:rPr>
        <w:pict>
          <v:shape id="Left Arrow 27" o:spid="_x0000_s1039" type="#_x0000_t66" style="position:absolute;margin-left:414pt;margin-top:123.75pt;width:1in;height:9pt;z-index:251659776;visibility:visible;v-text-anchor:middle" adj="1350" fillcolor="yellow" strokecolor="red">
            <v:shadow on="t" opacity="22937f" origin=",.5" offset="0,.63889mm"/>
          </v:shape>
        </w:pict>
      </w:r>
      <w:r>
        <w:rPr>
          <w:noProof/>
          <w:lang w:val="en-CA" w:eastAsia="en-CA"/>
        </w:rPr>
        <w:pict>
          <v:shape id="Left Arrow 28" o:spid="_x0000_s1040" type="#_x0000_t66" style="position:absolute;margin-left:396pt;margin-top:42.75pt;width:1in;height:9pt;z-index:251660800;visibility:visible;v-text-anchor:middle" adj="1350" fillcolor="yellow" strokecolor="red">
            <v:shadow on="t" opacity="22937f" origin=",.5" offset="0,.63889mm"/>
          </v:shape>
        </w:pict>
      </w:r>
      <w:r>
        <w:rPr>
          <w:noProof/>
          <w:lang w:val="en-CA" w:eastAsia="en-CA"/>
        </w:rPr>
        <w:pict>
          <v:shape id="Text Box 29" o:spid="_x0000_s1041" type="#_x0000_t202" style="position:absolute;margin-left:414pt;margin-top:15.75pt;width:1in;height:27pt;z-index:251661824;visibility:visible" filled="f" stroked="f">
            <v:textbox>
              <w:txbxContent>
                <w:p w:rsidR="00321F37" w:rsidRPr="00951EA7" w:rsidRDefault="00321F37">
                  <w:pPr>
                    <w:rPr>
                      <w:rFonts w:cs="Times New Roman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File options appear at top</w:t>
                  </w:r>
                </w:p>
              </w:txbxContent>
            </v:textbox>
            <w10:wrap type="square"/>
          </v:shape>
        </w:pict>
      </w:r>
      <w:r w:rsidRPr="004A44F1">
        <w:rPr>
          <w:rFonts w:cs="Times New Roman"/>
          <w:noProof/>
          <w:lang w:val="en-CA" w:eastAsia="en-CA"/>
        </w:rPr>
        <w:pict>
          <v:shape id="Picture 37" o:spid="_x0000_i1029" type="#_x0000_t75" style="width:426.75pt;height:246.75pt;visibility:visible">
            <v:imagedata r:id="rId11" o:title=""/>
          </v:shape>
        </w:pict>
      </w:r>
    </w:p>
    <w:p w:rsidR="00321F37" w:rsidRDefault="00321F37">
      <w:pPr>
        <w:rPr>
          <w:rFonts w:cs="Times New Roman"/>
        </w:rPr>
      </w:pPr>
    </w:p>
    <w:p w:rsidR="00321F37" w:rsidRDefault="00321F37">
      <w:pPr>
        <w:rPr>
          <w:rFonts w:cs="Times New Roman"/>
        </w:rPr>
      </w:pPr>
    </w:p>
    <w:p w:rsidR="00321F37" w:rsidRDefault="00321F37">
      <w:r>
        <w:t>A dialogue box will come up. Click on the gear following the person you wish to remove. Another dialogue box will come up. Select desired action.</w:t>
      </w:r>
    </w:p>
    <w:p w:rsidR="00321F37" w:rsidRDefault="00321F37">
      <w:pPr>
        <w:rPr>
          <w:rFonts w:cs="Times New Roman"/>
        </w:rPr>
      </w:pPr>
      <w:r>
        <w:rPr>
          <w:noProof/>
          <w:lang w:val="en-CA" w:eastAsia="en-CA"/>
        </w:rPr>
        <w:pict>
          <v:shape id="Left Arrow 35" o:spid="_x0000_s1042" type="#_x0000_t66" style="position:absolute;margin-left:378pt;margin-top:113.45pt;width:1in;height:9pt;z-index:251663872;visibility:visible;v-text-anchor:middle" adj="1350" fillcolor="yellow" strokecolor="red">
            <v:shadow on="t" opacity="22937f" origin=",.5" offset="0,.63889mm"/>
          </v:shape>
        </w:pict>
      </w:r>
      <w:r w:rsidRPr="004A44F1">
        <w:rPr>
          <w:rFonts w:cs="Times New Roman"/>
          <w:noProof/>
          <w:lang w:val="en-CA" w:eastAsia="en-CA"/>
        </w:rPr>
        <w:pict>
          <v:shape id="Picture 38" o:spid="_x0000_i1030" type="#_x0000_t75" style="width:402pt;height:291pt;visibility:visible">
            <v:imagedata r:id="rId12" o:title=""/>
          </v:shape>
        </w:pict>
      </w:r>
    </w:p>
    <w:p w:rsidR="00321F37" w:rsidRDefault="00321F37">
      <w:pPr>
        <w:rPr>
          <w:b/>
          <w:bCs/>
        </w:rPr>
      </w:pPr>
      <w:r>
        <w:rPr>
          <w:b/>
          <w:bCs/>
        </w:rPr>
        <w:t>On Your Computer</w:t>
      </w:r>
    </w:p>
    <w:p w:rsidR="00321F37" w:rsidRDefault="00321F37">
      <w:pPr>
        <w:rPr>
          <w:b/>
          <w:bCs/>
        </w:rPr>
      </w:pPr>
    </w:p>
    <w:p w:rsidR="00321F37" w:rsidRDefault="00321F37">
      <w:pPr>
        <w:rPr>
          <w:rFonts w:cs="Times New Roman"/>
          <w:b/>
          <w:bCs/>
        </w:rPr>
      </w:pPr>
      <w:r w:rsidRPr="004A44F1">
        <w:rPr>
          <w:rFonts w:cs="Times New Roman"/>
          <w:b/>
          <w:bCs/>
          <w:noProof/>
          <w:lang w:val="en-CA" w:eastAsia="en-CA"/>
        </w:rPr>
        <w:pict>
          <v:shape id="Picture 1" o:spid="_x0000_i1031" type="#_x0000_t75" style="width:6in;height:270pt;visibility:visible">
            <v:imagedata r:id="rId13" o:title=""/>
          </v:shape>
        </w:pict>
      </w:r>
    </w:p>
    <w:p w:rsidR="00321F37" w:rsidRDefault="00321F37">
      <w:pPr>
        <w:rPr>
          <w:rFonts w:cs="Times New Roman"/>
          <w:b/>
          <w:bCs/>
        </w:rPr>
      </w:pPr>
    </w:p>
    <w:p w:rsidR="00321F37" w:rsidRDefault="00321F37">
      <w:pPr>
        <w:rPr>
          <w:rFonts w:cs="Times New Roman"/>
          <w:b/>
          <w:bCs/>
        </w:rPr>
      </w:pPr>
      <w:bookmarkStart w:id="0" w:name="_GoBack"/>
      <w:bookmarkEnd w:id="0"/>
    </w:p>
    <w:p w:rsidR="00321F37" w:rsidRPr="00204187" w:rsidRDefault="00321F37">
      <w:pPr>
        <w:rPr>
          <w:rFonts w:cs="Times New Roman"/>
          <w:b/>
          <w:bCs/>
        </w:rPr>
      </w:pPr>
      <w:r w:rsidRPr="004A44F1">
        <w:rPr>
          <w:rFonts w:cs="Times New Roman"/>
          <w:b/>
          <w:bCs/>
          <w:noProof/>
          <w:lang w:val="en-CA" w:eastAsia="en-CA"/>
        </w:rPr>
        <w:pict>
          <v:shape id="Picture 41" o:spid="_x0000_i1032" type="#_x0000_t75" style="width:6in;height:270pt;visibility:visible">
            <v:imagedata r:id="rId14" o:title=""/>
          </v:shape>
        </w:pict>
      </w:r>
    </w:p>
    <w:sectPr w:rsidR="00321F37" w:rsidRPr="00204187" w:rsidSect="00315A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skerville">
    <w:altName w:val="Perpet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0921"/>
    <w:rsid w:val="00170931"/>
    <w:rsid w:val="00195F35"/>
    <w:rsid w:val="00204187"/>
    <w:rsid w:val="002B0921"/>
    <w:rsid w:val="00315A27"/>
    <w:rsid w:val="00321F37"/>
    <w:rsid w:val="0033408E"/>
    <w:rsid w:val="004311D9"/>
    <w:rsid w:val="00441CD1"/>
    <w:rsid w:val="004A44F1"/>
    <w:rsid w:val="005D4F46"/>
    <w:rsid w:val="007D29D7"/>
    <w:rsid w:val="008E2AB4"/>
    <w:rsid w:val="00951EA7"/>
    <w:rsid w:val="00A955DB"/>
    <w:rsid w:val="00B02D13"/>
    <w:rsid w:val="00D067F7"/>
    <w:rsid w:val="00FF2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921"/>
    <w:rPr>
      <w:rFonts w:cs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B09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092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2B09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B0921"/>
  </w:style>
  <w:style w:type="character" w:styleId="Hyperlink">
    <w:name w:val="Hyperlink"/>
    <w:basedOn w:val="DefaultParagraphFont"/>
    <w:uiPriority w:val="99"/>
    <w:rsid w:val="002B09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dropbox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127</Words>
  <Characters>724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Dropbox</dc:title>
  <dc:subject/>
  <dc:creator>Newman Center</dc:creator>
  <cp:keywords/>
  <dc:description/>
  <cp:lastModifiedBy>chlavac</cp:lastModifiedBy>
  <cp:revision>2</cp:revision>
  <dcterms:created xsi:type="dcterms:W3CDTF">2014-01-22T15:23:00Z</dcterms:created>
  <dcterms:modified xsi:type="dcterms:W3CDTF">2014-01-22T15:23:00Z</dcterms:modified>
</cp:coreProperties>
</file>